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1DFFBC" w14:textId="77777777" w:rsidR="00623499" w:rsidRDefault="00623499" w:rsidP="002372F7">
      <w:pPr>
        <w:rPr>
          <w:rFonts w:ascii="Candara" w:hAnsi="Candara"/>
          <w:b/>
          <w:bCs/>
          <w:sz w:val="24"/>
          <w:szCs w:val="24"/>
          <w:u w:val="single"/>
        </w:rPr>
        <w:sectPr w:rsidR="00623499" w:rsidSect="003303C3">
          <w:headerReference w:type="default" r:id="rId8"/>
          <w:footerReference w:type="default" r:id="rId9"/>
          <w:type w:val="continuous"/>
          <w:pgSz w:w="11906" w:h="16838"/>
          <w:pgMar w:top="1417" w:right="1417" w:bottom="1134" w:left="1417" w:header="0" w:footer="0" w:gutter="0"/>
          <w:cols w:space="708"/>
          <w:docGrid w:linePitch="360"/>
        </w:sectPr>
      </w:pPr>
    </w:p>
    <w:p w14:paraId="2CE8A910" w14:textId="77777777" w:rsidR="008F2D01" w:rsidRDefault="008F2D01" w:rsidP="006F0BB2">
      <w:pPr>
        <w:ind w:left="-709"/>
        <w:rPr>
          <w:rFonts w:ascii="Candara" w:hAnsi="Candara"/>
          <w:b/>
          <w:bCs/>
          <w:sz w:val="24"/>
          <w:szCs w:val="24"/>
          <w:u w:val="single"/>
        </w:rPr>
      </w:pPr>
    </w:p>
    <w:p w14:paraId="74AA9583" w14:textId="5129C900" w:rsidR="00EC3CC5" w:rsidRPr="008175A7" w:rsidRDefault="00EC3CC5" w:rsidP="006F0BB2">
      <w:pPr>
        <w:ind w:left="-709"/>
        <w:rPr>
          <w:rFonts w:ascii="Candara" w:hAnsi="Candara"/>
          <w:b/>
          <w:bCs/>
          <w:sz w:val="24"/>
          <w:szCs w:val="24"/>
          <w:u w:val="single"/>
        </w:rPr>
      </w:pPr>
      <w:r w:rsidRPr="008175A7">
        <w:rPr>
          <w:rFonts w:ascii="Candara" w:hAnsi="Candara"/>
          <w:b/>
          <w:bCs/>
          <w:sz w:val="24"/>
          <w:szCs w:val="24"/>
          <w:u w:val="single"/>
        </w:rPr>
        <w:t xml:space="preserve">Bewerbung </w:t>
      </w:r>
      <w:r>
        <w:rPr>
          <w:rFonts w:ascii="Candara" w:hAnsi="Candara"/>
          <w:b/>
          <w:bCs/>
          <w:sz w:val="24"/>
          <w:szCs w:val="24"/>
          <w:u w:val="single"/>
        </w:rPr>
        <w:t>zur</w:t>
      </w:r>
      <w:r w:rsidR="001579B8">
        <w:rPr>
          <w:rFonts w:ascii="Candara" w:hAnsi="Candara"/>
          <w:b/>
          <w:bCs/>
          <w:sz w:val="24"/>
          <w:szCs w:val="24"/>
          <w:u w:val="single"/>
        </w:rPr>
        <w:t xml:space="preserve"> Miss Oktoberfest</w:t>
      </w:r>
      <w:r>
        <w:rPr>
          <w:rFonts w:ascii="Candara" w:hAnsi="Candara"/>
          <w:b/>
          <w:bCs/>
          <w:sz w:val="24"/>
          <w:szCs w:val="24"/>
          <w:u w:val="single"/>
        </w:rPr>
        <w:t xml:space="preserve"> in Waltrop</w:t>
      </w:r>
    </w:p>
    <w:p w14:paraId="4F36C677" w14:textId="77777777" w:rsidR="008F2D01" w:rsidRDefault="008F2D01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03689116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5D92A1E7" w14:textId="77777777" w:rsidR="00401C6E" w:rsidRDefault="00401C6E" w:rsidP="006F0BB2">
      <w:pPr>
        <w:ind w:left="-709"/>
        <w:jc w:val="both"/>
        <w:rPr>
          <w:rFonts w:ascii="Candara" w:hAnsi="Candara" w:cs="Arial"/>
          <w:sz w:val="22"/>
          <w:szCs w:val="22"/>
        </w:rPr>
        <w:sectPr w:rsidR="00401C6E" w:rsidSect="003303C3">
          <w:type w:val="continuous"/>
          <w:pgSz w:w="11906" w:h="16838"/>
          <w:pgMar w:top="1417" w:right="1417" w:bottom="1134" w:left="1417" w:header="0" w:footer="0" w:gutter="0"/>
          <w:cols w:space="708"/>
          <w:docGrid w:linePitch="360"/>
        </w:sectPr>
      </w:pPr>
    </w:p>
    <w:p w14:paraId="5D59FB80" w14:textId="77777777" w:rsidR="00201228" w:rsidRDefault="00201228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60123C82" w14:textId="77777777" w:rsidR="00201228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Name:</w:t>
      </w:r>
      <w:r>
        <w:rPr>
          <w:rFonts w:ascii="Candara" w:hAnsi="Candara" w:cs="Arial"/>
          <w:sz w:val="22"/>
          <w:szCs w:val="22"/>
        </w:rPr>
        <w:tab/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238766837"/>
          <w:placeholder>
            <w:docPart w:val="C41CCB31C3664E49B0F4D3BBE9E4D218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36A82D5B" w14:textId="77777777" w:rsidR="00201228" w:rsidRDefault="00201228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6CE0C5A3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Vorname:</w:t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-602812233"/>
          <w:placeholder>
            <w:docPart w:val="CE3C2B900BBD45A1A32058105F5CF25A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060AE64B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6B318A42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Straße / Nr:</w:t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1539703846"/>
          <w:placeholder>
            <w:docPart w:val="7E5FF1BAA9474101BAA8BC48327FA6ED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6691FCF6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09A2544B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PLZ/Ort:</w:t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1699654613"/>
          <w:placeholder>
            <w:docPart w:val="2613A4AC518944EEAE92C6E37AD4BA5F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33887C71" w14:textId="77777777" w:rsidR="00231362" w:rsidRDefault="00231362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161AC190" w14:textId="77777777" w:rsidR="00201228" w:rsidRDefault="00201228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1B8061DE" w14:textId="77777777" w:rsidR="00201228" w:rsidRDefault="00A65B86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Handy:</w:t>
      </w:r>
      <w:r>
        <w:rPr>
          <w:rFonts w:ascii="Candara" w:hAnsi="Candara" w:cs="Arial"/>
          <w:sz w:val="22"/>
          <w:szCs w:val="22"/>
        </w:rPr>
        <w:tab/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2087948910"/>
          <w:placeholder>
            <w:docPart w:val="9E94E5DF0AB94FE3B3690D47C3528018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2737501A" w14:textId="77777777" w:rsidR="00201228" w:rsidRDefault="00201228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1008AFBE" w14:textId="77777777" w:rsidR="008F2D01" w:rsidRDefault="00A65B86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E-Mail:</w:t>
      </w:r>
      <w:r>
        <w:rPr>
          <w:rFonts w:ascii="Candara" w:hAnsi="Candara" w:cs="Arial"/>
          <w:sz w:val="22"/>
          <w:szCs w:val="22"/>
        </w:rPr>
        <w:tab/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-128794550"/>
          <w:placeholder>
            <w:docPart w:val="2377E08FD2F045ABA64DA72A225FEB30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384ACBA3" w14:textId="77777777" w:rsidR="00201228" w:rsidRDefault="00201228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28730E39" w14:textId="77777777" w:rsidR="00A65B86" w:rsidRDefault="00A65B86" w:rsidP="00A65B86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Geb.-Dat.:</w:t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1153799420"/>
          <w:placeholder>
            <w:docPart w:val="55C78FFE708548DA820E6629C83F0764"/>
          </w:placeholder>
          <w:showingPlcHdr/>
        </w:sdtPr>
        <w:sdtEndPr/>
        <w:sdtContent>
          <w:r w:rsidR="00401C6E" w:rsidRPr="00DD0269">
            <w:rPr>
              <w:rStyle w:val="Platzhaltertext"/>
            </w:rPr>
            <w:t>Klicken Sie hier, um Text einzugeben.</w:t>
          </w:r>
        </w:sdtContent>
      </w:sdt>
    </w:p>
    <w:p w14:paraId="60F56AA9" w14:textId="77777777" w:rsidR="00A65B86" w:rsidRDefault="00A65B86" w:rsidP="00A65B86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4209B9F3" w14:textId="77777777" w:rsidR="00A65B86" w:rsidRDefault="00A65B86" w:rsidP="00A65B86">
      <w:pPr>
        <w:ind w:left="-709"/>
        <w:jc w:val="both"/>
        <w:rPr>
          <w:rFonts w:ascii="Candara" w:hAnsi="Candara" w:cs="Arial"/>
          <w:sz w:val="22"/>
          <w:szCs w:val="22"/>
        </w:rPr>
        <w:sectPr w:rsidR="00A65B86" w:rsidSect="00231362">
          <w:type w:val="continuous"/>
          <w:pgSz w:w="11906" w:h="16838"/>
          <w:pgMar w:top="1417" w:right="1417" w:bottom="1134" w:left="1417" w:header="708" w:footer="708" w:gutter="0"/>
          <w:cols w:num="2" w:space="1420"/>
          <w:docGrid w:linePitch="360"/>
        </w:sectPr>
      </w:pPr>
      <w:r>
        <w:rPr>
          <w:rFonts w:ascii="Candara" w:hAnsi="Candara" w:cs="Arial"/>
          <w:sz w:val="22"/>
          <w:szCs w:val="22"/>
        </w:rPr>
        <w:t>Familiens</w:t>
      </w:r>
      <w:r w:rsidR="00401C6E">
        <w:rPr>
          <w:rFonts w:ascii="Candara" w:hAnsi="Candara" w:cs="Arial"/>
          <w:sz w:val="22"/>
          <w:szCs w:val="22"/>
        </w:rPr>
        <w:t>t.</w:t>
      </w:r>
      <w:r>
        <w:rPr>
          <w:rFonts w:ascii="Candara" w:hAnsi="Candara" w:cs="Arial"/>
          <w:sz w:val="22"/>
          <w:szCs w:val="22"/>
        </w:rPr>
        <w:t>:</w:t>
      </w:r>
      <w:r>
        <w:rPr>
          <w:rFonts w:ascii="Candara" w:hAnsi="Candara" w:cs="Arial"/>
          <w:sz w:val="22"/>
          <w:szCs w:val="22"/>
        </w:rPr>
        <w:tab/>
      </w:r>
      <w:sdt>
        <w:sdtPr>
          <w:rPr>
            <w:rFonts w:ascii="Candara" w:hAnsi="Candara" w:cs="Arial"/>
            <w:sz w:val="22"/>
            <w:szCs w:val="22"/>
          </w:rPr>
          <w:id w:val="-337781833"/>
          <w:placeholder>
            <w:docPart w:val="58BA286B091844E0A845A89B1CA041C4"/>
          </w:placeholder>
          <w:showingPlcHdr/>
        </w:sdtPr>
        <w:sdtEndPr/>
        <w:sdtContent>
          <w:r w:rsidR="006B1114" w:rsidRPr="00DD0269">
            <w:rPr>
              <w:rStyle w:val="Platzhaltertext"/>
            </w:rPr>
            <w:t>Klicken Sie hier, um Text einzugeben.</w:t>
          </w:r>
        </w:sdtContent>
      </w:sdt>
    </w:p>
    <w:p w14:paraId="0A2F6FFB" w14:textId="22011DEF" w:rsidR="00401C6E" w:rsidRDefault="001514DA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01E233" wp14:editId="241C5B3E">
            <wp:simplePos x="0" y="0"/>
            <wp:positionH relativeFrom="column">
              <wp:posOffset>4575175</wp:posOffset>
            </wp:positionH>
            <wp:positionV relativeFrom="paragraph">
              <wp:posOffset>1726565</wp:posOffset>
            </wp:positionV>
            <wp:extent cx="1482725" cy="1733550"/>
            <wp:effectExtent l="0" t="0" r="0" b="0"/>
            <wp:wrapNone/>
            <wp:docPr id="1" name="Grafik 1" descr="MissOktoberf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sOktoberf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79559" w14:textId="15F1127B" w:rsidR="00EC3CC5" w:rsidRDefault="00EC3CC5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Erzähl uns kurz etwas über Dich und sag uns, warum gerade Du die</w:t>
      </w:r>
      <w:r w:rsidR="001579B8">
        <w:rPr>
          <w:rFonts w:ascii="Candara" w:hAnsi="Candara" w:cs="Arial"/>
          <w:sz w:val="22"/>
          <w:szCs w:val="22"/>
        </w:rPr>
        <w:t xml:space="preserve"> Waltroper Miss Oktoberfest </w:t>
      </w:r>
      <w:r>
        <w:rPr>
          <w:rFonts w:ascii="Candara" w:hAnsi="Candara" w:cs="Arial"/>
          <w:sz w:val="22"/>
          <w:szCs w:val="22"/>
        </w:rPr>
        <w:t>werden möchtest:</w:t>
      </w:r>
    </w:p>
    <w:p w14:paraId="475954C4" w14:textId="77777777" w:rsidR="00401C6E" w:rsidRDefault="00401C6E" w:rsidP="006F0BB2">
      <w:pPr>
        <w:ind w:left="-709"/>
        <w:rPr>
          <w:rFonts w:ascii="Candara" w:hAnsi="Candara" w:cs="Arial"/>
          <w:sz w:val="22"/>
          <w:szCs w:val="22"/>
        </w:rPr>
      </w:pPr>
    </w:p>
    <w:sdt>
      <w:sdtPr>
        <w:rPr>
          <w:rFonts w:ascii="Candara" w:hAnsi="Candara" w:cs="Arial"/>
          <w:sz w:val="22"/>
          <w:szCs w:val="22"/>
        </w:rPr>
        <w:id w:val="1578473054"/>
        <w:placeholder>
          <w:docPart w:val="B32F2FA25644449CADF98655E021E709"/>
        </w:placeholder>
        <w:showingPlcHdr/>
      </w:sdtPr>
      <w:sdtEndPr/>
      <w:sdtContent>
        <w:p w14:paraId="4915D073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  <w:r w:rsidRPr="00FD73F3">
            <w:rPr>
              <w:rStyle w:val="Platzhaltertext"/>
              <w:rFonts w:eastAsiaTheme="minorEastAsia"/>
            </w:rPr>
            <w:t>Klicken Sie hier, um Text einzugeben.</w:t>
          </w:r>
        </w:p>
        <w:p w14:paraId="64EA9F2C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17E93B32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6990A954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6DBCF63F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053FBCF6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7940D665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476DE743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5E4DD7DE" w14:textId="77777777" w:rsidR="00471429" w:rsidRDefault="00471429" w:rsidP="006F0BB2">
          <w:pPr>
            <w:ind w:left="-709"/>
            <w:rPr>
              <w:rStyle w:val="Platzhaltertext"/>
              <w:rFonts w:eastAsiaTheme="minorEastAsia"/>
            </w:rPr>
          </w:pPr>
        </w:p>
        <w:p w14:paraId="6B5F5A61" w14:textId="77777777" w:rsidR="00401C6E" w:rsidRDefault="00A37127" w:rsidP="006F0BB2">
          <w:pPr>
            <w:ind w:left="-709"/>
            <w:rPr>
              <w:rFonts w:ascii="Candara" w:hAnsi="Candara" w:cs="Arial"/>
              <w:sz w:val="22"/>
              <w:szCs w:val="22"/>
            </w:rPr>
          </w:pPr>
        </w:p>
      </w:sdtContent>
    </w:sdt>
    <w:p w14:paraId="441B294F" w14:textId="292F98AE" w:rsidR="00401C6E" w:rsidRDefault="00401C6E" w:rsidP="006F0BB2">
      <w:pPr>
        <w:ind w:left="-709"/>
        <w:rPr>
          <w:rFonts w:ascii="Candara" w:hAnsi="Candara" w:cs="Arial"/>
          <w:sz w:val="22"/>
          <w:szCs w:val="22"/>
        </w:rPr>
      </w:pPr>
    </w:p>
    <w:p w14:paraId="610C8F18" w14:textId="77777777" w:rsidR="002372F7" w:rsidRDefault="002372F7" w:rsidP="006F0BB2">
      <w:pPr>
        <w:ind w:left="-709"/>
        <w:rPr>
          <w:rFonts w:ascii="Candara" w:hAnsi="Candara" w:cs="Arial"/>
          <w:sz w:val="22"/>
          <w:szCs w:val="22"/>
        </w:rPr>
      </w:pPr>
    </w:p>
    <w:p w14:paraId="39DA6BED" w14:textId="77777777" w:rsidR="00AE31F0" w:rsidRDefault="00EC3CC5" w:rsidP="006F0BB2">
      <w:pPr>
        <w:ind w:left="-709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Schick uns bitte die </w:t>
      </w:r>
      <w:r w:rsidRPr="0048384A">
        <w:rPr>
          <w:rFonts w:ascii="Candara" w:hAnsi="Candara" w:cs="Arial"/>
          <w:b/>
          <w:sz w:val="22"/>
          <w:szCs w:val="22"/>
        </w:rPr>
        <w:t>ausgefüllte</w:t>
      </w:r>
      <w:r>
        <w:rPr>
          <w:rFonts w:ascii="Candara" w:hAnsi="Candara" w:cs="Arial"/>
          <w:sz w:val="22"/>
          <w:szCs w:val="22"/>
        </w:rPr>
        <w:t xml:space="preserve"> </w:t>
      </w:r>
      <w:r w:rsidRPr="0048384A">
        <w:rPr>
          <w:rFonts w:ascii="Candara" w:hAnsi="Candara" w:cs="Arial"/>
          <w:b/>
          <w:sz w:val="22"/>
          <w:szCs w:val="22"/>
        </w:rPr>
        <w:t>Datei</w:t>
      </w:r>
      <w:r>
        <w:rPr>
          <w:rFonts w:ascii="Candara" w:hAnsi="Candara" w:cs="Arial"/>
          <w:sz w:val="22"/>
          <w:szCs w:val="22"/>
        </w:rPr>
        <w:t xml:space="preserve"> sowie ein </w:t>
      </w:r>
      <w:r w:rsidRPr="0048384A">
        <w:rPr>
          <w:rFonts w:ascii="Candara" w:hAnsi="Candara" w:cs="Arial"/>
          <w:b/>
          <w:sz w:val="22"/>
          <w:szCs w:val="22"/>
        </w:rPr>
        <w:t xml:space="preserve">Foto </w:t>
      </w:r>
      <w:r>
        <w:rPr>
          <w:rFonts w:ascii="Candara" w:hAnsi="Candara" w:cs="Arial"/>
          <w:sz w:val="22"/>
          <w:szCs w:val="22"/>
        </w:rPr>
        <w:t xml:space="preserve">von Dir </w:t>
      </w:r>
      <w:r w:rsidRPr="0048384A">
        <w:rPr>
          <w:rFonts w:ascii="Candara" w:hAnsi="Candara" w:cs="Arial"/>
          <w:b/>
          <w:sz w:val="22"/>
          <w:szCs w:val="22"/>
        </w:rPr>
        <w:t>im Dirndl</w:t>
      </w:r>
      <w:r>
        <w:rPr>
          <w:rFonts w:ascii="Candara" w:hAnsi="Candara" w:cs="Arial"/>
          <w:sz w:val="22"/>
          <w:szCs w:val="22"/>
        </w:rPr>
        <w:t xml:space="preserve"> an: </w:t>
      </w:r>
    </w:p>
    <w:p w14:paraId="0B6B45A2" w14:textId="77777777" w:rsidR="00EC3CC5" w:rsidRDefault="00A37127" w:rsidP="006F0BB2">
      <w:pPr>
        <w:ind w:left="-709"/>
        <w:rPr>
          <w:rFonts w:ascii="Candara" w:hAnsi="Candara" w:cs="Arial"/>
          <w:sz w:val="22"/>
          <w:szCs w:val="22"/>
        </w:rPr>
      </w:pPr>
      <w:hyperlink r:id="rId11" w:history="1">
        <w:r w:rsidR="00EC3CC5" w:rsidRPr="00E95D3C">
          <w:rPr>
            <w:rStyle w:val="Hyperlink"/>
            <w:rFonts w:ascii="Candara" w:hAnsi="Candara" w:cs="Arial"/>
            <w:sz w:val="22"/>
            <w:szCs w:val="22"/>
          </w:rPr>
          <w:t>info@oktoberfest-waltrop.de</w:t>
        </w:r>
      </w:hyperlink>
    </w:p>
    <w:p w14:paraId="2D5B05DC" w14:textId="77777777" w:rsidR="004F7D3F" w:rsidRDefault="004F7D3F" w:rsidP="006F0BB2">
      <w:pPr>
        <w:ind w:left="-709"/>
        <w:jc w:val="both"/>
        <w:rPr>
          <w:rFonts w:ascii="Candara" w:hAnsi="Candara" w:cs="Arial"/>
          <w:sz w:val="22"/>
          <w:szCs w:val="22"/>
        </w:rPr>
      </w:pPr>
    </w:p>
    <w:p w14:paraId="17FC90A2" w14:textId="77777777" w:rsidR="00EC3CC5" w:rsidRDefault="00EC3CC5" w:rsidP="006F0BB2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Wir freuen uns auf Deine Bewerbung </w:t>
      </w:r>
      <w:r w:rsidRPr="001D6E14">
        <w:rPr>
          <w:rFonts w:ascii="Candara" w:hAnsi="Candara" w:cs="Arial"/>
          <w:sz w:val="22"/>
          <w:szCs w:val="22"/>
        </w:rPr>
        <w:sym w:font="Wingdings" w:char="F04A"/>
      </w:r>
    </w:p>
    <w:p w14:paraId="4F4543CF" w14:textId="77777777" w:rsidR="00EC3CC5" w:rsidRDefault="00EC3CC5" w:rsidP="004A753A">
      <w:pPr>
        <w:jc w:val="both"/>
        <w:rPr>
          <w:rFonts w:ascii="Candara" w:hAnsi="Candara" w:cs="Arial"/>
          <w:sz w:val="22"/>
          <w:szCs w:val="22"/>
        </w:rPr>
      </w:pPr>
    </w:p>
    <w:p w14:paraId="2F473571" w14:textId="77777777" w:rsidR="00EC3CC5" w:rsidRPr="008175A7" w:rsidRDefault="00EC3CC5" w:rsidP="004A753A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Die Informationen werden vertraulich behandelt und nicht an Dritte weitergegeben.</w:t>
      </w:r>
    </w:p>
    <w:p w14:paraId="59D9F057" w14:textId="6105527E" w:rsidR="00AE31F0" w:rsidRDefault="00EC3CC5" w:rsidP="004A753A">
      <w:pPr>
        <w:ind w:left="-709"/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 xml:space="preserve">Mit meinem Namen und der Abgabe per Mail </w:t>
      </w:r>
      <w:r w:rsidR="002372F7">
        <w:rPr>
          <w:rFonts w:ascii="Candara" w:hAnsi="Candara" w:cs="Arial"/>
          <w:sz w:val="22"/>
          <w:szCs w:val="22"/>
        </w:rPr>
        <w:t>erkläre ich, dass ich das 18. Lebensjahr vollendet habe, sowie an der Wahl zur</w:t>
      </w:r>
      <w:r w:rsidR="001579B8">
        <w:rPr>
          <w:rFonts w:ascii="Candara" w:hAnsi="Candara" w:cs="Arial"/>
          <w:sz w:val="22"/>
          <w:szCs w:val="22"/>
        </w:rPr>
        <w:t xml:space="preserve"> Waltroper Miss Oktoberfest</w:t>
      </w:r>
      <w:r w:rsidR="002372F7">
        <w:rPr>
          <w:rFonts w:ascii="Candara" w:hAnsi="Candara" w:cs="Arial"/>
          <w:sz w:val="22"/>
          <w:szCs w:val="22"/>
        </w:rPr>
        <w:t xml:space="preserve"> teilnehmen möchte.</w:t>
      </w:r>
    </w:p>
    <w:p w14:paraId="18E60D9A" w14:textId="77777777" w:rsidR="00EC3CC5" w:rsidRDefault="00EC3CC5" w:rsidP="00401C6E">
      <w:pPr>
        <w:ind w:left="-709"/>
        <w:rPr>
          <w:rFonts w:ascii="Candara" w:hAnsi="Candara" w:cs="Arial"/>
          <w:sz w:val="22"/>
          <w:szCs w:val="22"/>
        </w:rPr>
      </w:pPr>
    </w:p>
    <w:p w14:paraId="4CA4982C" w14:textId="5F87847C" w:rsidR="00AE31F0" w:rsidRDefault="003965B0" w:rsidP="003965B0">
      <w:pPr>
        <w:tabs>
          <w:tab w:val="left" w:pos="5729"/>
        </w:tabs>
        <w:ind w:left="-709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ab/>
      </w:r>
    </w:p>
    <w:p w14:paraId="616EB7E8" w14:textId="77777777" w:rsidR="00AE31F0" w:rsidRDefault="00AE31F0" w:rsidP="00401C6E">
      <w:pPr>
        <w:ind w:left="-709"/>
        <w:rPr>
          <w:rFonts w:ascii="Candara" w:hAnsi="Candara" w:cs="Arial"/>
          <w:sz w:val="22"/>
          <w:szCs w:val="22"/>
        </w:rPr>
      </w:pPr>
    </w:p>
    <w:p w14:paraId="6F923D02" w14:textId="77777777" w:rsidR="00EC3CC5" w:rsidRPr="008175A7" w:rsidRDefault="00EC3CC5" w:rsidP="00401C6E">
      <w:pPr>
        <w:ind w:left="-709"/>
        <w:rPr>
          <w:rFonts w:ascii="Candara" w:hAnsi="Candara" w:cs="Arial"/>
          <w:sz w:val="22"/>
          <w:szCs w:val="22"/>
        </w:rPr>
      </w:pPr>
    </w:p>
    <w:p w14:paraId="583B6DFC" w14:textId="7C9F3C37" w:rsidR="00EB1FEB" w:rsidRPr="00EB1FEB" w:rsidRDefault="00EC3CC5" w:rsidP="00EB1FEB">
      <w:pPr>
        <w:pBdr>
          <w:bottom w:val="single" w:sz="4" w:space="1" w:color="auto"/>
        </w:pBdr>
        <w:ind w:left="-709"/>
        <w:rPr>
          <w:rFonts w:ascii="Candara" w:hAnsi="Candara" w:cs="Arial"/>
          <w:sz w:val="24"/>
          <w:szCs w:val="24"/>
        </w:rPr>
      </w:pPr>
      <w:r w:rsidRPr="006B1114">
        <w:rPr>
          <w:rFonts w:ascii="Candara" w:hAnsi="Candara" w:cs="Arial"/>
          <w:sz w:val="24"/>
          <w:szCs w:val="24"/>
        </w:rPr>
        <w:t>Waltrop,</w:t>
      </w:r>
      <w:r w:rsidR="0030521B">
        <w:rPr>
          <w:rFonts w:ascii="Candara" w:hAnsi="Candara" w:cs="Arial"/>
          <w:sz w:val="24"/>
          <w:szCs w:val="24"/>
        </w:rPr>
        <w:t xml:space="preserve"> </w:t>
      </w:r>
      <w:bookmarkStart w:id="0" w:name="_GoBack"/>
      <w:bookmarkEnd w:id="0"/>
      <w:sdt>
        <w:sdtPr>
          <w:rPr>
            <w:rFonts w:ascii="Candara" w:hAnsi="Candara" w:cs="Arial"/>
            <w:sz w:val="24"/>
            <w:szCs w:val="24"/>
          </w:rPr>
          <w:id w:val="405888224"/>
          <w:placeholder>
            <w:docPart w:val="CA225166CA504EB89D43261B8E5F8DBD"/>
          </w:placeholder>
        </w:sdtPr>
        <w:sdtEndPr/>
        <w:sdtContent>
          <w:r w:rsidR="00401C6E" w:rsidRPr="006B1114">
            <w:rPr>
              <w:rStyle w:val="Platzhaltertext"/>
            </w:rPr>
            <w:t>Klicken Sie hier, um Text einzugeben.</w:t>
          </w:r>
        </w:sdtContent>
      </w:sdt>
    </w:p>
    <w:p w14:paraId="7AF74AEA" w14:textId="77777777" w:rsidR="00A945A8" w:rsidRDefault="00EB1FEB" w:rsidP="00401C6E">
      <w:pPr>
        <w:ind w:left="-709"/>
      </w:pPr>
      <w:r>
        <w:rPr>
          <w:rFonts w:ascii="Candara" w:hAnsi="Candara" w:cs="Arial"/>
          <w:sz w:val="22"/>
          <w:szCs w:val="22"/>
        </w:rPr>
        <w:t>Ort, Datum / Name</w:t>
      </w:r>
    </w:p>
    <w:sectPr w:rsidR="00A945A8" w:rsidSect="008F2D01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ABFAE" w14:textId="77777777" w:rsidR="00A37127" w:rsidRDefault="00A37127" w:rsidP="00F311AF">
      <w:r>
        <w:separator/>
      </w:r>
    </w:p>
  </w:endnote>
  <w:endnote w:type="continuationSeparator" w:id="0">
    <w:p w14:paraId="16F09F68" w14:textId="77777777" w:rsidR="00A37127" w:rsidRDefault="00A37127" w:rsidP="00F31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55819" w14:textId="77777777" w:rsidR="00F311AF" w:rsidRDefault="00F311AF">
    <w:pPr>
      <w:pStyle w:val="Fu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13F855" wp14:editId="212A9E89">
          <wp:simplePos x="0" y="0"/>
          <wp:positionH relativeFrom="column">
            <wp:posOffset>34290</wp:posOffset>
          </wp:positionH>
          <wp:positionV relativeFrom="paragraph">
            <wp:posOffset>9039860</wp:posOffset>
          </wp:positionV>
          <wp:extent cx="7429500" cy="1502410"/>
          <wp:effectExtent l="0" t="0" r="0" b="2540"/>
          <wp:wrapThrough wrapText="bothSides">
            <wp:wrapPolygon edited="0">
              <wp:start x="0" y="0"/>
              <wp:lineTo x="0" y="21363"/>
              <wp:lineTo x="21545" y="21363"/>
              <wp:lineTo x="21545" y="0"/>
              <wp:lineTo x="0" y="0"/>
            </wp:wrapPolygon>
          </wp:wrapThrough>
          <wp:docPr id="5" name="Grafik 5" descr="Miss_Oktoberfes_Vie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ss_Oktoberfes_Vie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50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3FBE8" w14:textId="77777777" w:rsidR="00A37127" w:rsidRDefault="00A37127" w:rsidP="00F311AF">
      <w:r>
        <w:separator/>
      </w:r>
    </w:p>
  </w:footnote>
  <w:footnote w:type="continuationSeparator" w:id="0">
    <w:p w14:paraId="4BBA1213" w14:textId="77777777" w:rsidR="00A37127" w:rsidRDefault="00A37127" w:rsidP="00F31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40F450" w14:textId="128366AB" w:rsidR="002372F7" w:rsidRPr="00101FE7" w:rsidRDefault="002372F7" w:rsidP="002372F7">
    <w:pPr>
      <w:jc w:val="center"/>
      <w:rPr>
        <w:rFonts w:ascii="Candara" w:hAnsi="Candara"/>
        <w:sz w:val="90"/>
        <w:szCs w:val="90"/>
        <w:lang w:val="en-US"/>
      </w:rPr>
    </w:pPr>
    <w:r>
      <w:rPr>
        <w:rFonts w:ascii="Candara" w:hAnsi="Candara"/>
        <w:noProof/>
        <w:sz w:val="90"/>
        <w:szCs w:val="90"/>
      </w:rPr>
      <w:drawing>
        <wp:anchor distT="0" distB="0" distL="114300" distR="114300" simplePos="0" relativeHeight="251661312" behindDoc="0" locked="0" layoutInCell="1" allowOverlap="1" wp14:anchorId="4BCF63AA" wp14:editId="49F62D02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720330" cy="1699895"/>
          <wp:effectExtent l="0" t="0" r="1270" b="1905"/>
          <wp:wrapThrough wrapText="bothSides">
            <wp:wrapPolygon edited="0">
              <wp:start x="0" y="0"/>
              <wp:lineTo x="0" y="21301"/>
              <wp:lineTo x="21532" y="21301"/>
              <wp:lineTo x="21532" y="0"/>
              <wp:lineTo x="0" y="0"/>
            </wp:wrapPolygon>
          </wp:wrapThrough>
          <wp:docPr id="3" name="Bild 1" descr="Hintergrund_Hol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Hintergrund_Holz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1" b="27272"/>
                  <a:stretch>
                    <a:fillRect/>
                  </a:stretch>
                </pic:blipFill>
                <pic:spPr bwMode="auto">
                  <a:xfrm>
                    <a:off x="0" y="0"/>
                    <a:ext cx="7720330" cy="169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4DA" w:rsidRPr="00101FE7">
      <w:rPr>
        <w:rFonts w:ascii="Candara" w:hAnsi="Candara"/>
        <w:sz w:val="90"/>
        <w:szCs w:val="90"/>
        <w:lang w:val="en-US"/>
      </w:rPr>
      <w:t>Miss Oktoberfest</w:t>
    </w:r>
  </w:p>
  <w:p w14:paraId="74E97368" w14:textId="77777777" w:rsidR="002372F7" w:rsidRPr="00101FE7" w:rsidRDefault="002372F7" w:rsidP="002372F7">
    <w:pPr>
      <w:spacing w:after="120"/>
      <w:jc w:val="center"/>
      <w:rPr>
        <w:rFonts w:ascii="Candara" w:hAnsi="Candara" w:cs="Arial"/>
        <w:lang w:val="en-US"/>
      </w:rPr>
    </w:pPr>
  </w:p>
  <w:p w14:paraId="3AFD4E86" w14:textId="77777777" w:rsidR="002372F7" w:rsidRPr="00101FE7" w:rsidRDefault="002372F7" w:rsidP="002372F7">
    <w:pPr>
      <w:spacing w:after="120"/>
      <w:jc w:val="center"/>
      <w:rPr>
        <w:rFonts w:ascii="Candara" w:hAnsi="Candara" w:cs="Arial"/>
        <w:lang w:val="en-US"/>
      </w:rPr>
    </w:pPr>
  </w:p>
  <w:p w14:paraId="22BA3A55" w14:textId="77777777" w:rsidR="002372F7" w:rsidRPr="00101FE7" w:rsidRDefault="002372F7" w:rsidP="002372F7">
    <w:pPr>
      <w:spacing w:after="120"/>
      <w:jc w:val="center"/>
      <w:rPr>
        <w:rFonts w:ascii="Candara" w:hAnsi="Candara" w:cs="Arial"/>
        <w:lang w:val="en-US"/>
      </w:rPr>
    </w:pPr>
  </w:p>
  <w:p w14:paraId="5D5C8593" w14:textId="77777777" w:rsidR="002372F7" w:rsidRPr="00101FE7" w:rsidRDefault="002372F7" w:rsidP="002372F7">
    <w:pPr>
      <w:spacing w:after="120"/>
      <w:jc w:val="center"/>
      <w:rPr>
        <w:rFonts w:ascii="Candara" w:hAnsi="Candara" w:cs="Arial"/>
        <w:lang w:val="en-US"/>
      </w:rPr>
    </w:pPr>
    <w:r w:rsidRPr="00101FE7">
      <w:rPr>
        <w:rFonts w:ascii="Candara" w:hAnsi="Candara" w:cs="Arial"/>
        <w:lang w:val="en-US"/>
      </w:rPr>
      <w:t>www.oktoberfest-waltrop.de + www.facebook.com/oktoberfestwaltrop + info@oktoberfest-waltrop.de</w:t>
    </w:r>
  </w:p>
  <w:p w14:paraId="417D492B" w14:textId="77777777" w:rsidR="00F311AF" w:rsidRPr="00101FE7" w:rsidRDefault="00F311AF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A43"/>
    <w:rsid w:val="000329C3"/>
    <w:rsid w:val="000329CF"/>
    <w:rsid w:val="00101FE7"/>
    <w:rsid w:val="001514DA"/>
    <w:rsid w:val="001579B8"/>
    <w:rsid w:val="001E289C"/>
    <w:rsid w:val="00201228"/>
    <w:rsid w:val="00231362"/>
    <w:rsid w:val="002372F7"/>
    <w:rsid w:val="002617F9"/>
    <w:rsid w:val="002B112D"/>
    <w:rsid w:val="002E0941"/>
    <w:rsid w:val="002E1598"/>
    <w:rsid w:val="0030521B"/>
    <w:rsid w:val="003303C3"/>
    <w:rsid w:val="00345269"/>
    <w:rsid w:val="003965B0"/>
    <w:rsid w:val="00401C6E"/>
    <w:rsid w:val="00405F98"/>
    <w:rsid w:val="00414AD6"/>
    <w:rsid w:val="00471429"/>
    <w:rsid w:val="004A753A"/>
    <w:rsid w:val="004B1C7B"/>
    <w:rsid w:val="004F7D3F"/>
    <w:rsid w:val="00514CF5"/>
    <w:rsid w:val="00623499"/>
    <w:rsid w:val="00685BF7"/>
    <w:rsid w:val="006B1114"/>
    <w:rsid w:val="006F0BB2"/>
    <w:rsid w:val="00704D1E"/>
    <w:rsid w:val="00705A87"/>
    <w:rsid w:val="007B57B2"/>
    <w:rsid w:val="0085511F"/>
    <w:rsid w:val="008E4764"/>
    <w:rsid w:val="008F2D01"/>
    <w:rsid w:val="008F5835"/>
    <w:rsid w:val="00A37127"/>
    <w:rsid w:val="00A65B86"/>
    <w:rsid w:val="00A945A8"/>
    <w:rsid w:val="00AE31F0"/>
    <w:rsid w:val="00B06995"/>
    <w:rsid w:val="00BC0A08"/>
    <w:rsid w:val="00C55B50"/>
    <w:rsid w:val="00CC7A43"/>
    <w:rsid w:val="00D14258"/>
    <w:rsid w:val="00DD34BB"/>
    <w:rsid w:val="00DF01AD"/>
    <w:rsid w:val="00E55E8B"/>
    <w:rsid w:val="00E8045C"/>
    <w:rsid w:val="00EA43E4"/>
    <w:rsid w:val="00EB1FEB"/>
    <w:rsid w:val="00EC3CC5"/>
    <w:rsid w:val="00F3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343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3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3CC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CC5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CC5"/>
    <w:rPr>
      <w:rFonts w:ascii="Tahoma" w:hAnsi="Tahoma" w:cs="Tahoma"/>
      <w:sz w:val="16"/>
      <w:szCs w:val="16"/>
    </w:rPr>
  </w:style>
  <w:style w:type="character" w:styleId="Hyperlink">
    <w:name w:val="Hyperlink"/>
    <w:rsid w:val="00EC3CC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311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11A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311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11AF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3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3CC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C3CC5"/>
    <w:rPr>
      <w:rFonts w:ascii="Tahoma" w:eastAsiaTheme="minorEastAsia" w:hAnsi="Tahoma" w:cs="Tahoma"/>
      <w:sz w:val="16"/>
      <w:szCs w:val="16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C3CC5"/>
    <w:rPr>
      <w:rFonts w:ascii="Tahoma" w:hAnsi="Tahoma" w:cs="Tahoma"/>
      <w:sz w:val="16"/>
      <w:szCs w:val="16"/>
    </w:rPr>
  </w:style>
  <w:style w:type="character" w:styleId="Hyperlink">
    <w:name w:val="Hyperlink"/>
    <w:rsid w:val="00EC3CC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311A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11A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311A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11AF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oktoberfest-waltrop.d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ekt\Desktop\Vorlage%20Anmeldu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41CCB31C3664E49B0F4D3BBE9E4D2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7AEDD5-36FB-4774-9B85-5F7A2B1816E0}"/>
      </w:docPartPr>
      <w:docPartBody>
        <w:p w:rsidR="001872E5" w:rsidRDefault="00BB404D" w:rsidP="00BB404D">
          <w:pPr>
            <w:pStyle w:val="C41CCB31C3664E49B0F4D3BBE9E4D218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3C2B900BBD45A1A32058105F5CF2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7D2091-33E2-4B44-B601-4F66B31A3276}"/>
      </w:docPartPr>
      <w:docPartBody>
        <w:p w:rsidR="001872E5" w:rsidRDefault="00BB404D" w:rsidP="00BB404D">
          <w:pPr>
            <w:pStyle w:val="CE3C2B900BBD45A1A32058105F5CF25A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E5FF1BAA9474101BAA8BC48327FA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4CABD2-1705-4384-A829-BCD435360496}"/>
      </w:docPartPr>
      <w:docPartBody>
        <w:p w:rsidR="001872E5" w:rsidRDefault="00BB404D" w:rsidP="00BB404D">
          <w:pPr>
            <w:pStyle w:val="7E5FF1BAA9474101BAA8BC48327FA6ED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613A4AC518944EEAE92C6E37AD4BA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951B96-DC6A-4C3D-A492-9B7A42405D90}"/>
      </w:docPartPr>
      <w:docPartBody>
        <w:p w:rsidR="001872E5" w:rsidRDefault="00BB404D" w:rsidP="00BB404D">
          <w:pPr>
            <w:pStyle w:val="2613A4AC518944EEAE92C6E37AD4BA5F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94E5DF0AB94FE3B3690D47C35280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31878-41CC-416D-A397-FF742E92CF28}"/>
      </w:docPartPr>
      <w:docPartBody>
        <w:p w:rsidR="001872E5" w:rsidRDefault="00BB404D" w:rsidP="00BB404D">
          <w:pPr>
            <w:pStyle w:val="9E94E5DF0AB94FE3B3690D47C3528018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77E08FD2F045ABA64DA72A225FEB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2274BE-78DA-4AC9-9757-66DA4B02138D}"/>
      </w:docPartPr>
      <w:docPartBody>
        <w:p w:rsidR="001872E5" w:rsidRDefault="00BB404D" w:rsidP="00BB404D">
          <w:pPr>
            <w:pStyle w:val="2377E08FD2F045ABA64DA72A225FEB30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C78FFE708548DA820E6629C83F07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3E1E0F-B678-4835-9FD7-3B29896BA822}"/>
      </w:docPartPr>
      <w:docPartBody>
        <w:p w:rsidR="001872E5" w:rsidRDefault="00BB404D" w:rsidP="00BB404D">
          <w:pPr>
            <w:pStyle w:val="55C78FFE708548DA820E6629C83F0764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225166CA504EB89D43261B8E5F8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5115F-AECC-497E-AC09-9EC56A921E21}"/>
      </w:docPartPr>
      <w:docPartBody>
        <w:p w:rsidR="001872E5" w:rsidRDefault="00BB404D" w:rsidP="00BB404D">
          <w:pPr>
            <w:pStyle w:val="CA225166CA504EB89D43261B8E5F8DBD2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2F2FA25644449CADF98655E021E7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CB2B14-CD10-4EE0-83E2-4745A381E913}"/>
      </w:docPartPr>
      <w:docPartBody>
        <w:p w:rsidR="00BB404D" w:rsidRDefault="00BB404D" w:rsidP="006F0BB2">
          <w:pPr>
            <w:ind w:left="-709"/>
            <w:rPr>
              <w:rStyle w:val="Platzhaltertext"/>
            </w:rPr>
          </w:pPr>
          <w:r w:rsidRPr="00FD73F3">
            <w:rPr>
              <w:rStyle w:val="Platzhaltertext"/>
            </w:rPr>
            <w:t>Klicken Sie hier, um Text einzugeben.</w:t>
          </w: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 w:rsidP="006F0BB2">
          <w:pPr>
            <w:ind w:left="-709"/>
            <w:rPr>
              <w:rStyle w:val="Platzhaltertext"/>
            </w:rPr>
          </w:pPr>
        </w:p>
        <w:p w:rsidR="00BB404D" w:rsidRDefault="00BB404D"/>
      </w:docPartBody>
    </w:docPart>
    <w:docPart>
      <w:docPartPr>
        <w:name w:val="58BA286B091844E0A845A89B1CA041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231E1-0F07-4799-A17A-6F2AB7D3875E}"/>
      </w:docPartPr>
      <w:docPartBody>
        <w:p w:rsidR="002225CA" w:rsidRDefault="00F53CBC" w:rsidP="00F53CBC">
          <w:pPr>
            <w:pStyle w:val="58BA286B091844E0A845A89B1CA041C4"/>
          </w:pPr>
          <w:r w:rsidRPr="00DD0269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4FC"/>
    <w:rsid w:val="000E6EF6"/>
    <w:rsid w:val="00107F76"/>
    <w:rsid w:val="001872E5"/>
    <w:rsid w:val="001E24FC"/>
    <w:rsid w:val="001F7231"/>
    <w:rsid w:val="002225CA"/>
    <w:rsid w:val="002A59F6"/>
    <w:rsid w:val="003135A1"/>
    <w:rsid w:val="00541235"/>
    <w:rsid w:val="00617324"/>
    <w:rsid w:val="00776CE1"/>
    <w:rsid w:val="00AC6FF9"/>
    <w:rsid w:val="00BB404D"/>
    <w:rsid w:val="00C13314"/>
    <w:rsid w:val="00C30D2D"/>
    <w:rsid w:val="00EB7685"/>
    <w:rsid w:val="00F5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53CBC"/>
    <w:rPr>
      <w:color w:val="808080"/>
    </w:rPr>
  </w:style>
  <w:style w:type="paragraph" w:customStyle="1" w:styleId="C41CCB31C3664E49B0F4D3BBE9E4D218">
    <w:name w:val="C41CCB31C3664E49B0F4D3BBE9E4D218"/>
  </w:style>
  <w:style w:type="paragraph" w:customStyle="1" w:styleId="CE3C2B900BBD45A1A32058105F5CF25A">
    <w:name w:val="CE3C2B900BBD45A1A32058105F5CF25A"/>
  </w:style>
  <w:style w:type="paragraph" w:customStyle="1" w:styleId="7E5FF1BAA9474101BAA8BC48327FA6ED">
    <w:name w:val="7E5FF1BAA9474101BAA8BC48327FA6ED"/>
  </w:style>
  <w:style w:type="paragraph" w:customStyle="1" w:styleId="2613A4AC518944EEAE92C6E37AD4BA5F">
    <w:name w:val="2613A4AC518944EEAE92C6E37AD4BA5F"/>
  </w:style>
  <w:style w:type="paragraph" w:customStyle="1" w:styleId="9E94E5DF0AB94FE3B3690D47C3528018">
    <w:name w:val="9E94E5DF0AB94FE3B3690D47C3528018"/>
  </w:style>
  <w:style w:type="paragraph" w:customStyle="1" w:styleId="2377E08FD2F045ABA64DA72A225FEB30">
    <w:name w:val="2377E08FD2F045ABA64DA72A225FEB30"/>
  </w:style>
  <w:style w:type="paragraph" w:customStyle="1" w:styleId="55C78FFE708548DA820E6629C83F0764">
    <w:name w:val="55C78FFE708548DA820E6629C83F0764"/>
  </w:style>
  <w:style w:type="paragraph" w:customStyle="1" w:styleId="954684759A454AAE9BA9E11379B2379D">
    <w:name w:val="954684759A454AAE9BA9E11379B2379D"/>
  </w:style>
  <w:style w:type="paragraph" w:customStyle="1" w:styleId="CA225166CA504EB89D43261B8E5F8DBD">
    <w:name w:val="CA225166CA504EB89D43261B8E5F8DBD"/>
  </w:style>
  <w:style w:type="paragraph" w:customStyle="1" w:styleId="C41CCB31C3664E49B0F4D3BBE9E4D2181">
    <w:name w:val="C41CCB31C3664E49B0F4D3BBE9E4D218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E3C2B900BBD45A1A32058105F5CF25A1">
    <w:name w:val="CE3C2B900BBD45A1A32058105F5CF25A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7E5FF1BAA9474101BAA8BC48327FA6ED1">
    <w:name w:val="7E5FF1BAA9474101BAA8BC48327FA6ED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613A4AC518944EEAE92C6E37AD4BA5F1">
    <w:name w:val="2613A4AC518944EEAE92C6E37AD4BA5F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9E94E5DF0AB94FE3B3690D47C35280181">
    <w:name w:val="9E94E5DF0AB94FE3B3690D47C3528018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377E08FD2F045ABA64DA72A225FEB301">
    <w:name w:val="2377E08FD2F045ABA64DA72A225FEB30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5C78FFE708548DA820E6629C83F07641">
    <w:name w:val="55C78FFE708548DA820E6629C83F0764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A225166CA504EB89D43261B8E5F8DBD1">
    <w:name w:val="CA225166CA504EB89D43261B8E5F8DBD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41CCB31C3664E49B0F4D3BBE9E4D2182">
    <w:name w:val="C41CCB31C3664E49B0F4D3BBE9E4D218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E3C2B900BBD45A1A32058105F5CF25A2">
    <w:name w:val="CE3C2B900BBD45A1A32058105F5CF25A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7E5FF1BAA9474101BAA8BC48327FA6ED2">
    <w:name w:val="7E5FF1BAA9474101BAA8BC48327FA6ED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613A4AC518944EEAE92C6E37AD4BA5F2">
    <w:name w:val="2613A4AC518944EEAE92C6E37AD4BA5F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9E94E5DF0AB94FE3B3690D47C35280182">
    <w:name w:val="9E94E5DF0AB94FE3B3690D47C3528018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377E08FD2F045ABA64DA72A225FEB302">
    <w:name w:val="2377E08FD2F045ABA64DA72A225FEB30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5C78FFE708548DA820E6629C83F07642">
    <w:name w:val="55C78FFE708548DA820E6629C83F0764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06C4998558C94FF6A1DE89E8B7433085">
    <w:name w:val="06C4998558C94FF6A1DE89E8B7433085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A225166CA504EB89D43261B8E5F8DBD2">
    <w:name w:val="CA225166CA504EB89D43261B8E5F8DBD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8BA286B091844E0A845A89B1CA041C4">
    <w:name w:val="58BA286B091844E0A845A89B1CA041C4"/>
    <w:rsid w:val="00F53CBC"/>
    <w:rPr>
      <w:lang w:eastAsia="de-D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53CBC"/>
    <w:rPr>
      <w:color w:val="808080"/>
    </w:rPr>
  </w:style>
  <w:style w:type="paragraph" w:customStyle="1" w:styleId="C41CCB31C3664E49B0F4D3BBE9E4D218">
    <w:name w:val="C41CCB31C3664E49B0F4D3BBE9E4D218"/>
  </w:style>
  <w:style w:type="paragraph" w:customStyle="1" w:styleId="CE3C2B900BBD45A1A32058105F5CF25A">
    <w:name w:val="CE3C2B900BBD45A1A32058105F5CF25A"/>
  </w:style>
  <w:style w:type="paragraph" w:customStyle="1" w:styleId="7E5FF1BAA9474101BAA8BC48327FA6ED">
    <w:name w:val="7E5FF1BAA9474101BAA8BC48327FA6ED"/>
  </w:style>
  <w:style w:type="paragraph" w:customStyle="1" w:styleId="2613A4AC518944EEAE92C6E37AD4BA5F">
    <w:name w:val="2613A4AC518944EEAE92C6E37AD4BA5F"/>
  </w:style>
  <w:style w:type="paragraph" w:customStyle="1" w:styleId="9E94E5DF0AB94FE3B3690D47C3528018">
    <w:name w:val="9E94E5DF0AB94FE3B3690D47C3528018"/>
  </w:style>
  <w:style w:type="paragraph" w:customStyle="1" w:styleId="2377E08FD2F045ABA64DA72A225FEB30">
    <w:name w:val="2377E08FD2F045ABA64DA72A225FEB30"/>
  </w:style>
  <w:style w:type="paragraph" w:customStyle="1" w:styleId="55C78FFE708548DA820E6629C83F0764">
    <w:name w:val="55C78FFE708548DA820E6629C83F0764"/>
  </w:style>
  <w:style w:type="paragraph" w:customStyle="1" w:styleId="954684759A454AAE9BA9E11379B2379D">
    <w:name w:val="954684759A454AAE9BA9E11379B2379D"/>
  </w:style>
  <w:style w:type="paragraph" w:customStyle="1" w:styleId="CA225166CA504EB89D43261B8E5F8DBD">
    <w:name w:val="CA225166CA504EB89D43261B8E5F8DBD"/>
  </w:style>
  <w:style w:type="paragraph" w:customStyle="1" w:styleId="C41CCB31C3664E49B0F4D3BBE9E4D2181">
    <w:name w:val="C41CCB31C3664E49B0F4D3BBE9E4D218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E3C2B900BBD45A1A32058105F5CF25A1">
    <w:name w:val="CE3C2B900BBD45A1A32058105F5CF25A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7E5FF1BAA9474101BAA8BC48327FA6ED1">
    <w:name w:val="7E5FF1BAA9474101BAA8BC48327FA6ED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613A4AC518944EEAE92C6E37AD4BA5F1">
    <w:name w:val="2613A4AC518944EEAE92C6E37AD4BA5F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9E94E5DF0AB94FE3B3690D47C35280181">
    <w:name w:val="9E94E5DF0AB94FE3B3690D47C3528018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377E08FD2F045ABA64DA72A225FEB301">
    <w:name w:val="2377E08FD2F045ABA64DA72A225FEB30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5C78FFE708548DA820E6629C83F07641">
    <w:name w:val="55C78FFE708548DA820E6629C83F0764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A225166CA504EB89D43261B8E5F8DBD1">
    <w:name w:val="CA225166CA504EB89D43261B8E5F8DBD1"/>
    <w:rsid w:val="00EB76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41CCB31C3664E49B0F4D3BBE9E4D2182">
    <w:name w:val="C41CCB31C3664E49B0F4D3BBE9E4D218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E3C2B900BBD45A1A32058105F5CF25A2">
    <w:name w:val="CE3C2B900BBD45A1A32058105F5CF25A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7E5FF1BAA9474101BAA8BC48327FA6ED2">
    <w:name w:val="7E5FF1BAA9474101BAA8BC48327FA6ED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613A4AC518944EEAE92C6E37AD4BA5F2">
    <w:name w:val="2613A4AC518944EEAE92C6E37AD4BA5F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9E94E5DF0AB94FE3B3690D47C35280182">
    <w:name w:val="9E94E5DF0AB94FE3B3690D47C3528018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2377E08FD2F045ABA64DA72A225FEB302">
    <w:name w:val="2377E08FD2F045ABA64DA72A225FEB30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5C78FFE708548DA820E6629C83F07642">
    <w:name w:val="55C78FFE708548DA820E6629C83F0764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06C4998558C94FF6A1DE89E8B7433085">
    <w:name w:val="06C4998558C94FF6A1DE89E8B7433085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CA225166CA504EB89D43261B8E5F8DBD2">
    <w:name w:val="CA225166CA504EB89D43261B8E5F8DBD2"/>
    <w:rsid w:val="00BB40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58BA286B091844E0A845A89B1CA041C4">
    <w:name w:val="58BA286B091844E0A845A89B1CA041C4"/>
    <w:rsid w:val="00F53CBC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C04BA183-7CCA-4413-AFCE-E9D209B20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Anmeldung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Gildemeister AG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pasekt</dc:creator>
  <cp:lastModifiedBy>GROTH</cp:lastModifiedBy>
  <cp:revision>4</cp:revision>
  <dcterms:created xsi:type="dcterms:W3CDTF">2016-05-11T09:10:00Z</dcterms:created>
  <dcterms:modified xsi:type="dcterms:W3CDTF">2016-10-19T04:22:00Z</dcterms:modified>
</cp:coreProperties>
</file>